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</w:pPr>
      <w:r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  <w:t>P1.33</w:t>
      </w:r>
    </w:p>
    <w:p>
      <w:pPr>
        <w:spacing w:line="600" w:lineRule="auto"/>
        <w:jc w:val="both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  <w:lang w:val="en-GB"/>
        </w:rPr>
      </w:pPr>
    </w:p>
    <w:tbl>
      <w:tblPr>
        <w:tblStyle w:val="3"/>
        <w:tblW w:w="939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8"/>
        <w:gridCol w:w="44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Structure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SMD1010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LED Model</w:t>
            </w:r>
            <w:bookmarkStart w:id="0" w:name="_GoBack"/>
            <w:bookmarkEnd w:id="0"/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Density（点/m2）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557511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Resolution（W×H）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224×126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Size（mm）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300（W）×168.75（H）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Maximum Power Consumption（W）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of Cabinet （W×H）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2×2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Resolution（W×H）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448×252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Size（mm）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600（W）×337.5（H）×80（D）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Area（m2）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0.2025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Weight（kg）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Flatness（mm）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Maintain Style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Pre  maintenance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Flatness(mm)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Material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die-cast aluminum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brightness  corretion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 chroma  corretion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white  balance  brightness（nits）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200～600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Temperature（K）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3200～9300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viewing  angle (HorizontalVerticla)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160/160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Light Pixel Centerline Spacing Difference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&lt;3%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Brightness/Color Uniformity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≥97%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Contrast Ratio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5000:1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Max  Power  consumption（W/m2）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Avg Power Consumption（W/m2）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Power  supply  requirement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AC90～264V，frequency 47～63（Hz）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Frame Frequenc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y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（Hz）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50&amp;60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Driving Mode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Constant current drive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，1/32扫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Grey Scale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65536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Refresh Rate（Hz）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Maximum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Processing Level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16bit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Video Effect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2KHD、4K/8K Ultra Picture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Working Temperature/Humidity（℃/RH）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Storage Temperature/Humidity（℃/RH）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Certificate Standard</w:t>
            </w:r>
          </w:p>
        </w:tc>
        <w:tc>
          <w:tcPr>
            <w:tcW w:w="4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CCC，TUV-CE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43F13"/>
    <w:rsid w:val="37443F1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2018-10-16T02:28:00Z</dcterms:created>
  <dc:creator>朱平平-联锦光电</dc:creator>
  <cp:lastModifiedBy>朱平平-联锦光电</cp:lastModifiedBy>
  <dcterms:modified xsi:type="dcterms:W3CDTF">2018-10-16T02:33:25Z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